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22F" w:rsidRDefault="0017222F" w:rsidP="00B76062">
      <w:pPr>
        <w:jc w:val="center"/>
        <w:rPr>
          <w:rFonts w:ascii="標楷體" w:eastAsia="標楷體" w:hAnsi="標楷體" w:cs="標楷體"/>
          <w:b/>
          <w:bCs/>
          <w:sz w:val="34"/>
          <w:szCs w:val="34"/>
        </w:rPr>
      </w:pPr>
      <w:bookmarkStart w:id="0" w:name="_GoBack"/>
      <w:bookmarkEnd w:id="0"/>
      <w:r w:rsidRPr="004F63B6">
        <w:rPr>
          <w:rFonts w:ascii="標楷體" w:eastAsia="標楷體" w:hAnsi="標楷體" w:cs="標楷體" w:hint="eastAsia"/>
          <w:b/>
          <w:bCs/>
          <w:sz w:val="34"/>
          <w:szCs w:val="34"/>
        </w:rPr>
        <w:t>修正行政院選送優秀公務人員國外進修實施計畫第六點</w:t>
      </w:r>
    </w:p>
    <w:p w:rsidR="0017222F" w:rsidRDefault="0017222F" w:rsidP="0098529B">
      <w:pPr>
        <w:jc w:val="right"/>
        <w:rPr>
          <w:rFonts w:eastAsia="標楷體"/>
          <w:sz w:val="20"/>
        </w:rPr>
      </w:pPr>
      <w:r>
        <w:rPr>
          <w:rFonts w:eastAsia="標楷體" w:hint="eastAsia"/>
          <w:sz w:val="20"/>
        </w:rPr>
        <w:t>行政院民國</w:t>
      </w:r>
      <w:r>
        <w:rPr>
          <w:rFonts w:eastAsia="標楷體"/>
          <w:sz w:val="20"/>
        </w:rPr>
        <w:t>105</w:t>
      </w:r>
      <w:r>
        <w:rPr>
          <w:rFonts w:eastAsia="標楷體" w:hint="eastAsia"/>
          <w:sz w:val="20"/>
        </w:rPr>
        <w:t>年</w:t>
      </w:r>
      <w:r>
        <w:rPr>
          <w:rFonts w:eastAsia="標楷體"/>
          <w:sz w:val="20"/>
        </w:rPr>
        <w:t>1</w:t>
      </w:r>
      <w:r>
        <w:rPr>
          <w:rFonts w:eastAsia="標楷體" w:hint="eastAsia"/>
          <w:sz w:val="20"/>
        </w:rPr>
        <w:t>月</w:t>
      </w:r>
      <w:r>
        <w:rPr>
          <w:rFonts w:eastAsia="標楷體"/>
          <w:sz w:val="20"/>
        </w:rPr>
        <w:t>20</w:t>
      </w:r>
      <w:r>
        <w:rPr>
          <w:rFonts w:eastAsia="標楷體" w:hint="eastAsia"/>
          <w:sz w:val="20"/>
        </w:rPr>
        <w:t>日</w:t>
      </w:r>
      <w:r w:rsidRPr="004A1971">
        <w:rPr>
          <w:rFonts w:eastAsia="標楷體" w:hint="eastAsia"/>
          <w:sz w:val="20"/>
        </w:rPr>
        <w:t>院授人培字第</w:t>
      </w:r>
      <w:r w:rsidRPr="004A1971">
        <w:rPr>
          <w:rFonts w:eastAsia="標楷體"/>
          <w:sz w:val="20"/>
        </w:rPr>
        <w:t>1050031051</w:t>
      </w:r>
      <w:r w:rsidRPr="004A1971">
        <w:rPr>
          <w:rFonts w:eastAsia="標楷體" w:hint="eastAsia"/>
          <w:sz w:val="20"/>
        </w:rPr>
        <w:t>號</w:t>
      </w:r>
      <w:r>
        <w:rPr>
          <w:rFonts w:eastAsia="標楷體" w:hint="eastAsia"/>
          <w:sz w:val="20"/>
        </w:rPr>
        <w:t>函修正</w:t>
      </w:r>
    </w:p>
    <w:p w:rsidR="0017222F" w:rsidRDefault="0017222F" w:rsidP="00464B19">
      <w:pPr>
        <w:pStyle w:val="ListParagraph"/>
        <w:widowControl/>
        <w:numPr>
          <w:ilvl w:val="0"/>
          <w:numId w:val="6"/>
        </w:numPr>
        <w:spacing w:line="500" w:lineRule="exact"/>
        <w:ind w:leftChars="0" w:left="709" w:hanging="709"/>
        <w:rPr>
          <w:rFonts w:ascii="標楷體" w:eastAsia="標楷體" w:hAnsi="標楷體"/>
          <w:color w:val="000000"/>
          <w:sz w:val="28"/>
          <w:szCs w:val="28"/>
        </w:rPr>
      </w:pPr>
      <w:r w:rsidRPr="0098529B">
        <w:rPr>
          <w:rFonts w:ascii="標楷體" w:eastAsia="標楷體" w:hAnsi="標楷體" w:hint="eastAsia"/>
          <w:color w:val="000000"/>
          <w:sz w:val="28"/>
          <w:szCs w:val="28"/>
        </w:rPr>
        <w:t>本院及所屬各部會行總處署院（以下簡稱主管機關）推薦之人員，應符合公務人員訓練進修法第九條規定，並具備下列各款資格條件：</w:t>
      </w:r>
    </w:p>
    <w:p w:rsidR="0017222F" w:rsidRPr="0098529B" w:rsidRDefault="0017222F" w:rsidP="0098529B">
      <w:pPr>
        <w:pStyle w:val="ListParagraph"/>
        <w:widowControl/>
        <w:numPr>
          <w:ilvl w:val="0"/>
          <w:numId w:val="10"/>
        </w:numPr>
        <w:tabs>
          <w:tab w:val="left" w:pos="993"/>
        </w:tabs>
        <w:spacing w:line="500" w:lineRule="exact"/>
        <w:ind w:leftChars="0" w:left="993" w:hanging="851"/>
        <w:rPr>
          <w:rFonts w:ascii="標楷體" w:eastAsia="標楷體" w:hAnsi="標楷體"/>
          <w:color w:val="000000"/>
          <w:sz w:val="28"/>
          <w:szCs w:val="28"/>
        </w:rPr>
      </w:pPr>
      <w:r w:rsidRPr="0098529B">
        <w:rPr>
          <w:rFonts w:ascii="標楷體" w:eastAsia="標楷體" w:hAnsi="標楷體" w:hint="eastAsia"/>
          <w:color w:val="000000"/>
          <w:sz w:val="28"/>
          <w:szCs w:val="28"/>
        </w:rPr>
        <w:t>國內公立、已立案之私立大學院校或經教育部認可之國外大學院校以上畢業。</w:t>
      </w:r>
    </w:p>
    <w:p w:rsidR="0017222F" w:rsidRPr="00CE01E7" w:rsidRDefault="0017222F" w:rsidP="0098529B">
      <w:pPr>
        <w:pStyle w:val="ListParagraph"/>
        <w:widowControl/>
        <w:numPr>
          <w:ilvl w:val="0"/>
          <w:numId w:val="10"/>
        </w:numPr>
        <w:tabs>
          <w:tab w:val="left" w:pos="993"/>
        </w:tabs>
        <w:spacing w:line="500" w:lineRule="exact"/>
        <w:ind w:leftChars="0" w:left="993" w:hanging="851"/>
        <w:rPr>
          <w:rFonts w:ascii="標楷體" w:eastAsia="標楷體" w:hAnsi="標楷體"/>
          <w:color w:val="000000"/>
          <w:sz w:val="28"/>
          <w:szCs w:val="28"/>
        </w:rPr>
      </w:pPr>
      <w:r w:rsidRPr="00CE01E7">
        <w:rPr>
          <w:rFonts w:ascii="標楷體" w:eastAsia="標楷體" w:hAnsi="標楷體" w:hint="eastAsia"/>
          <w:color w:val="000000"/>
          <w:sz w:val="28"/>
          <w:szCs w:val="28"/>
        </w:rPr>
        <w:t>現</w:t>
      </w:r>
      <w:r w:rsidRPr="001972CC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職</w:t>
      </w:r>
      <w:r>
        <w:rPr>
          <w:rFonts w:ascii="標楷體" w:eastAsia="標楷體" w:hAnsi="標楷體" w:hint="eastAsia"/>
          <w:color w:val="000000"/>
          <w:sz w:val="28"/>
          <w:szCs w:val="28"/>
        </w:rPr>
        <w:t>薦任第</w:t>
      </w:r>
      <w:r w:rsidRPr="001972CC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六</w:t>
      </w:r>
      <w:r w:rsidRPr="00CE01E7">
        <w:rPr>
          <w:rFonts w:ascii="標楷體" w:eastAsia="標楷體" w:hAnsi="標楷體" w:hint="eastAsia"/>
          <w:color w:val="000000"/>
          <w:sz w:val="28"/>
          <w:szCs w:val="28"/>
        </w:rPr>
        <w:t>職等以上職務並具薦任第</w:t>
      </w:r>
      <w:r w:rsidRPr="001972CC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六</w:t>
      </w:r>
      <w:r w:rsidRPr="00CE01E7">
        <w:rPr>
          <w:rFonts w:ascii="標楷體" w:eastAsia="標楷體" w:hAnsi="標楷體" w:hint="eastAsia"/>
          <w:color w:val="000000"/>
          <w:sz w:val="28"/>
          <w:szCs w:val="28"/>
        </w:rPr>
        <w:t>職等以上合格實授資格人員，年齡須在四十五歲以下。但女性有生育事實者，每生育一胎，年齡限制之計算延長二年。</w:t>
      </w:r>
    </w:p>
    <w:p w:rsidR="0017222F" w:rsidRPr="00CE01E7" w:rsidRDefault="0017222F" w:rsidP="0098529B">
      <w:pPr>
        <w:pStyle w:val="ListParagraph"/>
        <w:widowControl/>
        <w:numPr>
          <w:ilvl w:val="0"/>
          <w:numId w:val="10"/>
        </w:numPr>
        <w:tabs>
          <w:tab w:val="left" w:pos="993"/>
        </w:tabs>
        <w:spacing w:line="50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CE01E7">
        <w:rPr>
          <w:rFonts w:ascii="標楷體" w:eastAsia="標楷體" w:hAnsi="標楷體" w:hint="eastAsia"/>
          <w:color w:val="000000"/>
          <w:sz w:val="28"/>
          <w:szCs w:val="28"/>
        </w:rPr>
        <w:t>曾辦理與擬進修研究領域有關業務三年以上。</w:t>
      </w:r>
    </w:p>
    <w:p w:rsidR="0017222F" w:rsidRPr="00CE01E7" w:rsidRDefault="0017222F" w:rsidP="0098529B">
      <w:pPr>
        <w:pStyle w:val="ListParagraph"/>
        <w:widowControl/>
        <w:numPr>
          <w:ilvl w:val="0"/>
          <w:numId w:val="10"/>
        </w:numPr>
        <w:tabs>
          <w:tab w:val="left" w:pos="993"/>
        </w:tabs>
        <w:spacing w:line="50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CE01E7">
        <w:rPr>
          <w:rFonts w:ascii="標楷體" w:eastAsia="標楷體" w:hAnsi="標楷體" w:hint="eastAsia"/>
          <w:color w:val="000000"/>
          <w:sz w:val="28"/>
          <w:szCs w:val="28"/>
        </w:rPr>
        <w:t>未曾領有我國政府公費補助進修取得碩士或博士學位。</w:t>
      </w:r>
    </w:p>
    <w:p w:rsidR="0017222F" w:rsidRDefault="0017222F" w:rsidP="0098529B">
      <w:pPr>
        <w:pStyle w:val="ListParagraph"/>
        <w:widowControl/>
        <w:numPr>
          <w:ilvl w:val="0"/>
          <w:numId w:val="10"/>
        </w:numPr>
        <w:tabs>
          <w:tab w:val="left" w:pos="993"/>
        </w:tabs>
        <w:spacing w:line="50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CE01E7">
        <w:rPr>
          <w:rFonts w:ascii="標楷體" w:eastAsia="標楷體" w:hAnsi="標楷體" w:hint="eastAsia"/>
          <w:color w:val="000000"/>
          <w:sz w:val="28"/>
          <w:szCs w:val="28"/>
        </w:rPr>
        <w:t>非屬機要人員任用。</w:t>
      </w:r>
    </w:p>
    <w:p w:rsidR="0017222F" w:rsidRPr="004566D3" w:rsidRDefault="0017222F" w:rsidP="0098529B">
      <w:pPr>
        <w:pStyle w:val="ListParagraph"/>
        <w:widowControl/>
        <w:numPr>
          <w:ilvl w:val="0"/>
          <w:numId w:val="10"/>
        </w:numPr>
        <w:tabs>
          <w:tab w:val="left" w:pos="993"/>
        </w:tabs>
        <w:spacing w:line="500" w:lineRule="exact"/>
        <w:ind w:leftChars="0" w:left="993" w:hanging="851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4566D3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具有擬進修國家基本語文能力，並提出二年期間內之檢定證明文件。</w:t>
      </w:r>
    </w:p>
    <w:p w:rsidR="0017222F" w:rsidRPr="00CE01E7" w:rsidRDefault="0017222F" w:rsidP="00E556D5">
      <w:pPr>
        <w:pStyle w:val="ListParagraph"/>
        <w:widowControl/>
        <w:spacing w:line="500" w:lineRule="exact"/>
        <w:ind w:leftChars="0" w:left="720"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CE01E7">
        <w:rPr>
          <w:rFonts w:ascii="標楷體" w:eastAsia="標楷體" w:hAnsi="標楷體" w:hint="eastAsia"/>
          <w:color w:val="000000"/>
          <w:sz w:val="28"/>
          <w:szCs w:val="28"/>
        </w:rPr>
        <w:t>前項推薦人員，以尚未取得國外碩士或博士學位者優先。</w:t>
      </w:r>
    </w:p>
    <w:p w:rsidR="0017222F" w:rsidRPr="00CE01E7" w:rsidRDefault="0017222F" w:rsidP="00442D2B">
      <w:pPr>
        <w:pStyle w:val="ListParagraph"/>
        <w:widowControl/>
        <w:spacing w:line="50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  <w:r w:rsidRPr="00CE01E7">
        <w:rPr>
          <w:rFonts w:ascii="標楷體" w:eastAsia="標楷體" w:hAnsi="標楷體" w:hint="eastAsia"/>
          <w:color w:val="000000"/>
          <w:sz w:val="28"/>
          <w:szCs w:val="28"/>
        </w:rPr>
        <w:t>各主管機關應確實審核推薦人員資格條件，如有經監察院彈劾、糾舉，或因違法失職行為在調查中或在司法機關偵查、審判中，或移送公務員懲戒委員會審議尚未結案者，均不得推薦，錄取後始發現或發生者，撤銷或廢止其資格。</w:t>
      </w:r>
    </w:p>
    <w:p w:rsidR="0017222F" w:rsidRPr="0098051E" w:rsidRDefault="0017222F" w:rsidP="0098051E">
      <w:pPr>
        <w:widowControl/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</w:p>
    <w:sectPr w:rsidR="0017222F" w:rsidRPr="0098051E" w:rsidSect="00895F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22F" w:rsidRDefault="0017222F" w:rsidP="008909B9">
      <w:r>
        <w:separator/>
      </w:r>
    </w:p>
  </w:endnote>
  <w:endnote w:type="continuationSeparator" w:id="0">
    <w:p w:rsidR="0017222F" w:rsidRDefault="0017222F" w:rsidP="008909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22F" w:rsidRDefault="0017222F" w:rsidP="008909B9">
      <w:r>
        <w:separator/>
      </w:r>
    </w:p>
  </w:footnote>
  <w:footnote w:type="continuationSeparator" w:id="0">
    <w:p w:rsidR="0017222F" w:rsidRDefault="0017222F" w:rsidP="008909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44591"/>
    <w:multiLevelType w:val="hybridMultilevel"/>
    <w:tmpl w:val="FCB2CF04"/>
    <w:lvl w:ilvl="0" w:tplc="58DC7116">
      <w:start w:val="1"/>
      <w:numFmt w:val="taiwaneseCountingThousand"/>
      <w:lvlText w:val="（%1）"/>
      <w:lvlJc w:val="left"/>
      <w:pPr>
        <w:ind w:left="86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8DD44D3"/>
    <w:multiLevelType w:val="hybridMultilevel"/>
    <w:tmpl w:val="F398AF28"/>
    <w:lvl w:ilvl="0" w:tplc="96FCB9C8">
      <w:start w:val="6"/>
      <w:numFmt w:val="taiwaneseCountingThousand"/>
      <w:lvlText w:val="%1、"/>
      <w:lvlJc w:val="left"/>
      <w:pPr>
        <w:ind w:left="86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C7A59AA"/>
    <w:multiLevelType w:val="hybridMultilevel"/>
    <w:tmpl w:val="E3C48D66"/>
    <w:lvl w:ilvl="0" w:tplc="96FCB9C8">
      <w:start w:val="6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28481B02"/>
    <w:multiLevelType w:val="hybridMultilevel"/>
    <w:tmpl w:val="59360074"/>
    <w:lvl w:ilvl="0" w:tplc="7812D024">
      <w:start w:val="1"/>
      <w:numFmt w:val="taiwaneseCountingThousand"/>
      <w:lvlText w:val="（%1）"/>
      <w:lvlJc w:val="left"/>
      <w:pPr>
        <w:ind w:left="1020" w:hanging="88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  <w:rPr>
        <w:rFonts w:cs="Times New Roman"/>
      </w:rPr>
    </w:lvl>
  </w:abstractNum>
  <w:abstractNum w:abstractNumId="4">
    <w:nsid w:val="2E1942C5"/>
    <w:multiLevelType w:val="hybridMultilevel"/>
    <w:tmpl w:val="5F40AD96"/>
    <w:lvl w:ilvl="0" w:tplc="58DC7116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30265192"/>
    <w:multiLevelType w:val="hybridMultilevel"/>
    <w:tmpl w:val="3962F7C2"/>
    <w:lvl w:ilvl="0" w:tplc="D6D8B05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3345D06"/>
    <w:multiLevelType w:val="hybridMultilevel"/>
    <w:tmpl w:val="F1222C48"/>
    <w:lvl w:ilvl="0" w:tplc="0409000F">
      <w:start w:val="1"/>
      <w:numFmt w:val="decimal"/>
      <w:lvlText w:val="%1."/>
      <w:lvlJc w:val="left"/>
      <w:pPr>
        <w:ind w:left="101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9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3" w:hanging="480"/>
      </w:pPr>
      <w:rPr>
        <w:rFonts w:cs="Times New Roman"/>
      </w:rPr>
    </w:lvl>
  </w:abstractNum>
  <w:abstractNum w:abstractNumId="7">
    <w:nsid w:val="45DB2F15"/>
    <w:multiLevelType w:val="hybridMultilevel"/>
    <w:tmpl w:val="B37086B8"/>
    <w:lvl w:ilvl="0" w:tplc="9C3EA134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5E2F0AF5"/>
    <w:multiLevelType w:val="hybridMultilevel"/>
    <w:tmpl w:val="2C88D1F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60113597"/>
    <w:multiLevelType w:val="hybridMultilevel"/>
    <w:tmpl w:val="AC5E377C"/>
    <w:lvl w:ilvl="0" w:tplc="94DC354E">
      <w:start w:val="1"/>
      <w:numFmt w:val="taiwaneseCountingThousand"/>
      <w:lvlText w:val="（%1）"/>
      <w:lvlJc w:val="left"/>
      <w:pPr>
        <w:ind w:left="885" w:hanging="88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5"/>
  </w:num>
  <w:num w:numId="5">
    <w:abstractNumId w:val="9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748D"/>
    <w:rsid w:val="00005FC7"/>
    <w:rsid w:val="00032931"/>
    <w:rsid w:val="0003628E"/>
    <w:rsid w:val="00061784"/>
    <w:rsid w:val="0013741E"/>
    <w:rsid w:val="0017222F"/>
    <w:rsid w:val="001972CC"/>
    <w:rsid w:val="001A24DF"/>
    <w:rsid w:val="00255969"/>
    <w:rsid w:val="002D43CB"/>
    <w:rsid w:val="003030CB"/>
    <w:rsid w:val="00311A8D"/>
    <w:rsid w:val="00374E9A"/>
    <w:rsid w:val="004274F9"/>
    <w:rsid w:val="004415AB"/>
    <w:rsid w:val="00442D2B"/>
    <w:rsid w:val="004566D3"/>
    <w:rsid w:val="00464B19"/>
    <w:rsid w:val="0047050A"/>
    <w:rsid w:val="004A1971"/>
    <w:rsid w:val="004A23DA"/>
    <w:rsid w:val="004F63B6"/>
    <w:rsid w:val="0051214A"/>
    <w:rsid w:val="0053145E"/>
    <w:rsid w:val="005C6471"/>
    <w:rsid w:val="005E658E"/>
    <w:rsid w:val="006A0A9C"/>
    <w:rsid w:val="007F3165"/>
    <w:rsid w:val="0082246C"/>
    <w:rsid w:val="008257B3"/>
    <w:rsid w:val="008909B9"/>
    <w:rsid w:val="00895F7D"/>
    <w:rsid w:val="0097748D"/>
    <w:rsid w:val="0098051E"/>
    <w:rsid w:val="0098529B"/>
    <w:rsid w:val="009A0D76"/>
    <w:rsid w:val="009C0B22"/>
    <w:rsid w:val="00A14634"/>
    <w:rsid w:val="00A470F3"/>
    <w:rsid w:val="00A8431C"/>
    <w:rsid w:val="00AF2D35"/>
    <w:rsid w:val="00B117DE"/>
    <w:rsid w:val="00B2438E"/>
    <w:rsid w:val="00B40169"/>
    <w:rsid w:val="00B76062"/>
    <w:rsid w:val="00B8027E"/>
    <w:rsid w:val="00BD3C59"/>
    <w:rsid w:val="00C03F5D"/>
    <w:rsid w:val="00C323B3"/>
    <w:rsid w:val="00C360AC"/>
    <w:rsid w:val="00C43521"/>
    <w:rsid w:val="00C6669B"/>
    <w:rsid w:val="00CB3B03"/>
    <w:rsid w:val="00CE01E7"/>
    <w:rsid w:val="00CE27D7"/>
    <w:rsid w:val="00CF70DB"/>
    <w:rsid w:val="00D722C0"/>
    <w:rsid w:val="00DB2686"/>
    <w:rsid w:val="00E312F5"/>
    <w:rsid w:val="00E556D5"/>
    <w:rsid w:val="00E74937"/>
    <w:rsid w:val="00ED7BBA"/>
    <w:rsid w:val="00F00DE4"/>
    <w:rsid w:val="00F02417"/>
    <w:rsid w:val="00FE1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F7D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7748D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748D"/>
    <w:rPr>
      <w:rFonts w:ascii="Cambria" w:eastAsia="新細明體" w:hAnsi="Cambria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890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909B9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90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909B9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53145E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59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65</Words>
  <Characters>377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修正行政院選送優秀公務人員國外進修實施計畫第六點</dc:title>
  <dc:subject/>
  <dc:creator>古欣巧</dc:creator>
  <cp:keywords/>
  <dc:description/>
  <cp:lastModifiedBy>國立臺北商業技術學院</cp:lastModifiedBy>
  <cp:revision>2</cp:revision>
  <cp:lastPrinted>2015-12-25T01:37:00Z</cp:lastPrinted>
  <dcterms:created xsi:type="dcterms:W3CDTF">2016-02-18T06:55:00Z</dcterms:created>
  <dcterms:modified xsi:type="dcterms:W3CDTF">2016-02-18T06:55:00Z</dcterms:modified>
</cp:coreProperties>
</file>